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227" w:rsidRDefault="00902227" w:rsidP="000A4115">
      <w:pPr>
        <w:rPr>
          <w:noProof/>
          <w:lang w:eastAsia="cs-CZ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margin-left:23.75pt;margin-top:52.15pt;width:621.25pt;height:442.55pt;z-index:-251665408;visibility:visible">
            <v:imagedata r:id="rId6" o:title="" croptop="15665f" cropbottom="22040f" cropleft="4956f" cropright="11750f"/>
          </v:shape>
        </w:pict>
      </w:r>
    </w:p>
    <w:p w:rsidR="00902227" w:rsidRDefault="00902227" w:rsidP="00972622">
      <w:pPr>
        <w:jc w:val="center"/>
        <w:rPr>
          <w:noProof/>
          <w:lang w:eastAsia="cs-CZ"/>
        </w:rPr>
      </w:pPr>
      <w:r w:rsidRPr="00BA54EC">
        <w:rPr>
          <w:rFonts w:ascii="Times New Roman" w:hAnsi="Times New Roman"/>
          <w:b/>
          <w:sz w:val="32"/>
          <w:szCs w:val="32"/>
        </w:rPr>
        <w:t xml:space="preserve">Stanovení </w:t>
      </w:r>
      <w:r>
        <w:rPr>
          <w:rFonts w:ascii="Times New Roman" w:hAnsi="Times New Roman"/>
          <w:b/>
          <w:sz w:val="32"/>
          <w:szCs w:val="32"/>
        </w:rPr>
        <w:t>místní úpravy provozu</w:t>
      </w:r>
      <w:r w:rsidRPr="00BA54EC">
        <w:rPr>
          <w:rFonts w:ascii="Times New Roman" w:hAnsi="Times New Roman"/>
          <w:b/>
          <w:sz w:val="32"/>
          <w:szCs w:val="32"/>
        </w:rPr>
        <w:t xml:space="preserve"> – </w:t>
      </w:r>
      <w:r>
        <w:rPr>
          <w:rFonts w:ascii="Times New Roman" w:hAnsi="Times New Roman"/>
          <w:b/>
          <w:sz w:val="32"/>
          <w:szCs w:val="32"/>
        </w:rPr>
        <w:t>MK Poštovní DOLNÍ DUNAJOVICE</w:t>
      </w:r>
    </w:p>
    <w:p w:rsidR="00902227" w:rsidRDefault="00902227" w:rsidP="00BA54EC">
      <w:pPr>
        <w:jc w:val="center"/>
        <w:rPr>
          <w:noProof/>
          <w:lang w:eastAsia="cs-CZ"/>
        </w:rPr>
      </w:pPr>
    </w:p>
    <w:p w:rsidR="00902227" w:rsidRDefault="00902227" w:rsidP="00BA54EC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 id="Obrázek 16" o:spid="_x0000_s1027" type="#_x0000_t75" style="position:absolute;left:0;text-align:left;margin-left:363.45pt;margin-top:21.45pt;width:36.8pt;height:36.8pt;z-index:251665408;visibility:visible">
            <v:imagedata r:id="rId7" o:title="" grayscale="t"/>
          </v:shape>
        </w:pict>
      </w:r>
    </w:p>
    <w:p w:rsidR="00902227" w:rsidRDefault="00902227" w:rsidP="00BA54EC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 id="Obrázek 4" o:spid="_x0000_s1028" type="#_x0000_t75" style="position:absolute;left:0;text-align:left;margin-left:555.25pt;margin-top:12.15pt;width:38.4pt;height:33.1pt;z-index:251653120;visibility:visible;mso-wrap-distance-right:9.1pt;mso-wrap-distance-bottom:.68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">
            <v:imagedata r:id="rId8" o:title=""/>
            <o:lock v:ext="edit" aspectratio="f"/>
          </v:shape>
        </w:pict>
      </w:r>
    </w:p>
    <w:p w:rsidR="00902227" w:rsidRDefault="00902227" w:rsidP="00C56E97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9" type="#_x0000_t202" style="position:absolute;left:0;text-align:left;margin-left:366.35pt;margin-top:13.5pt;width:19.25pt;height:20.9pt;flip:x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" stroked="f">
            <v:textbox inset="0,0,0,0">
              <w:txbxContent>
                <w:p w:rsidR="00902227" w:rsidRPr="001B52E6" w:rsidRDefault="00902227">
                  <w:pPr>
                    <w:rPr>
                      <w:rFonts w:ascii="Arial Black" w:hAnsi="Arial Black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Pr="001B52E6">
                    <w:rPr>
                      <w:rFonts w:ascii="Arial Black" w:hAnsi="Arial Black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Obrázek 19" o:spid="_x0000_s1030" type="#_x0000_t75" style="position:absolute;left:0;text-align:left;margin-left:366.95pt;margin-top:7.05pt;width:30.95pt;height:30.95pt;z-index:251666432;visibility:visible">
            <v:imagedata r:id="rId9" o:title=""/>
          </v:shape>
        </w:pict>
      </w:r>
      <w:r>
        <w:rPr>
          <w:noProof/>
          <w:lang w:eastAsia="cs-CZ"/>
        </w:rPr>
        <w:pict>
          <v:line id="Přímá spojnice 10" o:spid="_x0000_s1031" style="position:absolute;left:0;text-align:left;flip:x y;z-index:251659264;visibility:visible" from="543.6pt,20.4pt" to="601.4pt,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" strokecolor="red" strokeweight="2pt"/>
        </w:pict>
      </w:r>
      <w:r>
        <w:rPr>
          <w:noProof/>
          <w:lang w:eastAsia="cs-CZ"/>
        </w:rPr>
        <w:pict>
          <v:shape id="Obrázek 7" o:spid="_x0000_s1032" type="#_x0000_t75" style="position:absolute;left:0;text-align:left;margin-left:556.65pt;margin-top:20.65pt;width:37.65pt;height:37.75pt;z-index:251656192;visibility:visible">
            <v:imagedata r:id="rId10" o:title=""/>
          </v:shape>
        </w:pict>
      </w:r>
    </w:p>
    <w:p w:rsidR="00902227" w:rsidRPr="00EB539B" w:rsidRDefault="00902227" w:rsidP="00C56E97">
      <w:pPr>
        <w:jc w:val="center"/>
        <w:rPr>
          <w:noProof/>
          <w:color w:val="FF0000"/>
          <w:lang w:eastAsia="cs-CZ"/>
        </w:rPr>
      </w:pPr>
      <w:bookmarkStart w:id="0" w:name="_GoBack"/>
      <w:bookmarkEnd w:id="0"/>
      <w:r>
        <w:rPr>
          <w:noProof/>
          <w:lang w:eastAsia="cs-CZ"/>
        </w:rPr>
        <w:pict>
          <v:line id="Přímá spojnice 23" o:spid="_x0000_s1033" style="position:absolute;left:0;text-align:left;flip:y;z-index:251669504;visibility:visible" from="381.95pt,11.45pt" to="381.9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" strokeweight="2.25pt"/>
        </w:pict>
      </w:r>
      <w:r>
        <w:rPr>
          <w:noProof/>
          <w:lang w:eastAsia="cs-CZ"/>
        </w:rPr>
        <w:pict>
          <v:line id="Přímá spojnice 22" o:spid="_x0000_s1034" style="position:absolute;left:0;text-align:left;flip:y;z-index:251668480;visibility:visible" from="378.75pt,5.95pt" to="476.7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" strokeweight="2.25pt"/>
        </w:pict>
      </w:r>
      <w:r>
        <w:rPr>
          <w:noProof/>
          <w:lang w:eastAsia="cs-CZ"/>
        </w:rPr>
        <w:pict>
          <v:line id="Přímá spojnice 13" o:spid="_x0000_s1035" style="position:absolute;left:0;text-align:left;flip:x y;z-index:251662336;visibility:visible" from="506pt,5.95pt" to="577.1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" strokeweight="2.25pt"/>
        </w:pict>
      </w:r>
      <w:r>
        <w:rPr>
          <w:noProof/>
          <w:lang w:eastAsia="cs-CZ"/>
        </w:rPr>
        <w:pict>
          <v:line id="Přímá spojnice 11" o:spid="_x0000_s1036" style="position:absolute;left:0;text-align:left;flip:y;z-index:251660288;visibility:visible" from="558.95pt,.3pt" to="592.4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" strokecolor="red" strokeweight="2pt"/>
        </w:pict>
      </w:r>
      <w:r>
        <w:rPr>
          <w:noProof/>
          <w:lang w:eastAsia="cs-CZ"/>
        </w:rPr>
        <w:tab/>
      </w:r>
    </w:p>
    <w:p w:rsidR="00902227" w:rsidRDefault="00902227" w:rsidP="0076312C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 id="_x0000_s1037" type="#_x0000_t202" style="position:absolute;left:0;text-align:left;margin-left:207.4pt;margin-top:8.75pt;width:121.35pt;height:23.2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">
            <v:textbox>
              <w:txbxContent>
                <w:p w:rsidR="00902227" w:rsidRPr="00A3270A" w:rsidRDefault="00902227" w:rsidP="00A3270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327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Silnice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III/4147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line id="Přímá spojnice 14" o:spid="_x0000_s1038" style="position:absolute;left:0;text-align:left;flip:y;z-index:251663360;visibility:visible" from="576.85pt,7.55pt" to="576.8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" strokeweight="2.25pt"/>
        </w:pict>
      </w:r>
    </w:p>
    <w:p w:rsidR="00902227" w:rsidRDefault="00902227" w:rsidP="0076312C">
      <w:pPr>
        <w:jc w:val="center"/>
        <w:rPr>
          <w:noProof/>
          <w:lang w:eastAsia="cs-CZ"/>
        </w:rPr>
      </w:pPr>
    </w:p>
    <w:p w:rsidR="00902227" w:rsidRDefault="00902227" w:rsidP="0076312C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 id="_x0000_s1039" type="#_x0000_t202" style="position:absolute;left:0;text-align:left;margin-left:262.3pt;margin-top:6.6pt;width:98.75pt;height:23.2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">
            <v:textbox>
              <w:txbxContent>
                <w:p w:rsidR="00902227" w:rsidRPr="00A3270A" w:rsidRDefault="00902227" w:rsidP="000A4115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MK Poštovní</w:t>
                  </w:r>
                </w:p>
              </w:txbxContent>
            </v:textbox>
          </v:shape>
        </w:pict>
      </w:r>
    </w:p>
    <w:p w:rsidR="00902227" w:rsidRDefault="00902227">
      <w:r>
        <w:rPr>
          <w:noProof/>
          <w:lang w:eastAsia="cs-CZ"/>
        </w:rPr>
        <w:pict>
          <v:shape id="Obrázek 3" o:spid="_x0000_s1040" type="#_x0000_t75" style="position:absolute;margin-left:144.75pt;margin-top:18.9pt;width:36.8pt;height:36.8pt;z-index:251650048;visibility:visible">
            <v:imagedata r:id="rId7" o:title=""/>
          </v:shape>
        </w:pict>
      </w:r>
    </w:p>
    <w:p w:rsidR="00902227" w:rsidRDefault="00902227">
      <w:r>
        <w:rPr>
          <w:noProof/>
          <w:lang w:eastAsia="cs-CZ"/>
        </w:rPr>
        <w:pict>
          <v:shape id="Obrázek 5" o:spid="_x0000_s1041" type="#_x0000_t75" style="position:absolute;margin-left:81.7pt;margin-top:6.2pt;width:38.4pt;height:33.1pt;z-index:251654144;visibility:visible;mso-wrap-distance-right:9.1pt;mso-wrap-distance-bottom:.68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">
            <v:imagedata r:id="rId8" o:title=""/>
            <o:lock v:ext="edit" aspectratio="f"/>
          </v:shape>
        </w:pict>
      </w:r>
      <w:r>
        <w:rPr>
          <w:noProof/>
          <w:lang w:eastAsia="cs-CZ"/>
        </w:rPr>
        <w:pict>
          <v:line id="Přímá spojnice 17" o:spid="_x0000_s1042" style="position:absolute;flip:y;z-index:251648000;visibility:visible" from="163.55pt,22.7pt" to="197pt,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" strokeweight="2.25pt"/>
        </w:pict>
      </w:r>
    </w:p>
    <w:p w:rsidR="00902227" w:rsidRDefault="00902227">
      <w:pPr>
        <w:rPr>
          <w:noProof/>
          <w:lang w:eastAsia="cs-CZ"/>
        </w:rPr>
      </w:pPr>
      <w:r>
        <w:rPr>
          <w:noProof/>
          <w:lang w:eastAsia="cs-CZ"/>
        </w:rPr>
        <w:pict>
          <v:line id="Přímá spojnice 9" o:spid="_x0000_s1043" style="position:absolute;flip:x y;z-index:251658240;visibility:visible" from="84.05pt,14.05pt" to="126.7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" strokecolor="red" strokeweight="2pt"/>
        </w:pict>
      </w:r>
      <w:r>
        <w:rPr>
          <w:noProof/>
          <w:lang w:eastAsia="cs-CZ"/>
        </w:rPr>
        <w:pict>
          <v:line id="Přímá spojnice 8" o:spid="_x0000_s1044" style="position:absolute;flip:y;z-index:251657216;visibility:visible" from="84.25pt,19.3pt" to="117.7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" strokecolor="red" strokeweight="2pt"/>
        </w:pict>
      </w:r>
      <w:r>
        <w:rPr>
          <w:noProof/>
          <w:lang w:eastAsia="cs-CZ"/>
        </w:rPr>
        <w:pict>
          <v:shape id="Obrázek 6" o:spid="_x0000_s1045" type="#_x0000_t75" style="position:absolute;margin-left:82.45pt;margin-top:14pt;width:37.65pt;height:37.75pt;z-index:251655168;visibility:visible">
            <v:imagedata r:id="rId10" o:title=""/>
          </v:shape>
        </w:pict>
      </w:r>
      <w:r>
        <w:rPr>
          <w:noProof/>
          <w:lang w:eastAsia="cs-CZ"/>
        </w:rPr>
        <w:pict>
          <v:line id="Přímá spojnice 18" o:spid="_x0000_s1046" style="position:absolute;flip:y;z-index:251649024;visibility:visible" from="163.05pt,5.7pt" to="163.0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" strokeweight="2.25pt"/>
        </w:pict>
      </w:r>
    </w:p>
    <w:p w:rsidR="00902227" w:rsidRDefault="00902227" w:rsidP="00D55D71">
      <w:pPr>
        <w:jc w:val="center"/>
      </w:pPr>
      <w:r>
        <w:rPr>
          <w:noProof/>
          <w:lang w:eastAsia="cs-CZ"/>
        </w:rPr>
        <w:pict>
          <v:line id="Přímá spojnice 15" o:spid="_x0000_s1047" style="position:absolute;left:0;text-align:left;flip:y;z-index:251664384;visibility:visible" from="99.95pt,23.45pt" to="99.9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" strokeweight="2.25pt"/>
        </w:pict>
      </w:r>
    </w:p>
    <w:p w:rsidR="00902227" w:rsidRDefault="00902227">
      <w:pPr>
        <w:rPr>
          <w:noProof/>
          <w:lang w:eastAsia="cs-CZ"/>
        </w:rPr>
      </w:pPr>
      <w:r>
        <w:rPr>
          <w:noProof/>
          <w:lang w:eastAsia="cs-CZ"/>
        </w:rPr>
        <w:pict>
          <v:line id="Přímá spojnice 12" o:spid="_x0000_s1048" style="position:absolute;flip:y;z-index:251661312;visibility:visible" from="62.25pt,22.6pt" to="99.9pt,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" strokeweight="2.25pt"/>
        </w:pict>
      </w:r>
    </w:p>
    <w:p w:rsidR="00902227" w:rsidRDefault="00902227">
      <w:pPr>
        <w:rPr>
          <w:noProof/>
          <w:lang w:eastAsia="cs-CZ"/>
        </w:rPr>
      </w:pPr>
    </w:p>
    <w:p w:rsidR="00902227" w:rsidRDefault="00902227">
      <w:r>
        <w:rPr>
          <w:noProof/>
          <w:lang w:eastAsia="cs-CZ"/>
        </w:rPr>
        <w:pict>
          <v:shape id="_x0000_s1049" type="#_x0000_t202" style="position:absolute;margin-left:467.6pt;margin-top:22.4pt;width:8.8pt;height:5.7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" stroked="f">
            <v:textbox>
              <w:txbxContent>
                <w:p w:rsidR="00902227" w:rsidRDefault="00902227"/>
              </w:txbxContent>
            </v:textbox>
          </v:shape>
        </w:pict>
      </w:r>
    </w:p>
    <w:p w:rsidR="00902227" w:rsidRDefault="00902227"/>
    <w:sectPr w:rsidR="00902227" w:rsidSect="00353D0F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227" w:rsidRDefault="00902227" w:rsidP="00D11AA6">
      <w:pPr>
        <w:spacing w:after="0" w:line="240" w:lineRule="auto"/>
      </w:pPr>
      <w:r>
        <w:separator/>
      </w:r>
    </w:p>
  </w:endnote>
  <w:endnote w:type="continuationSeparator" w:id="0">
    <w:p w:rsidR="00902227" w:rsidRDefault="00902227" w:rsidP="00D11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227" w:rsidRDefault="00902227" w:rsidP="00D11AA6">
      <w:pPr>
        <w:spacing w:after="0" w:line="240" w:lineRule="auto"/>
      </w:pPr>
      <w:r>
        <w:separator/>
      </w:r>
    </w:p>
  </w:footnote>
  <w:footnote w:type="continuationSeparator" w:id="0">
    <w:p w:rsidR="00902227" w:rsidRDefault="00902227" w:rsidP="00D11A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4EC"/>
    <w:rsid w:val="00021B97"/>
    <w:rsid w:val="000314CA"/>
    <w:rsid w:val="000A4115"/>
    <w:rsid w:val="000A43D1"/>
    <w:rsid w:val="00100EAC"/>
    <w:rsid w:val="00127D70"/>
    <w:rsid w:val="001306D4"/>
    <w:rsid w:val="00147186"/>
    <w:rsid w:val="00162CB1"/>
    <w:rsid w:val="001718CC"/>
    <w:rsid w:val="001A7729"/>
    <w:rsid w:val="001B52E6"/>
    <w:rsid w:val="00205001"/>
    <w:rsid w:val="00262CAA"/>
    <w:rsid w:val="002727A3"/>
    <w:rsid w:val="002C1BE0"/>
    <w:rsid w:val="002D17CA"/>
    <w:rsid w:val="00353D0F"/>
    <w:rsid w:val="0036529C"/>
    <w:rsid w:val="00390D64"/>
    <w:rsid w:val="003927DC"/>
    <w:rsid w:val="004302A7"/>
    <w:rsid w:val="00457375"/>
    <w:rsid w:val="004600BC"/>
    <w:rsid w:val="004E3C81"/>
    <w:rsid w:val="00543E5F"/>
    <w:rsid w:val="0059483E"/>
    <w:rsid w:val="00640ACC"/>
    <w:rsid w:val="00656ED5"/>
    <w:rsid w:val="00671AAF"/>
    <w:rsid w:val="007311D5"/>
    <w:rsid w:val="0074498D"/>
    <w:rsid w:val="007449F7"/>
    <w:rsid w:val="0076312C"/>
    <w:rsid w:val="007B2FE5"/>
    <w:rsid w:val="007C244A"/>
    <w:rsid w:val="007F324C"/>
    <w:rsid w:val="00801227"/>
    <w:rsid w:val="008502E1"/>
    <w:rsid w:val="008678F2"/>
    <w:rsid w:val="008E6B0F"/>
    <w:rsid w:val="00902227"/>
    <w:rsid w:val="00972622"/>
    <w:rsid w:val="009E4094"/>
    <w:rsid w:val="009F4D5E"/>
    <w:rsid w:val="00A3270A"/>
    <w:rsid w:val="00A57F54"/>
    <w:rsid w:val="00A631AB"/>
    <w:rsid w:val="00A77650"/>
    <w:rsid w:val="00B26EC8"/>
    <w:rsid w:val="00B66405"/>
    <w:rsid w:val="00B95342"/>
    <w:rsid w:val="00BA1241"/>
    <w:rsid w:val="00BA54EC"/>
    <w:rsid w:val="00C56E97"/>
    <w:rsid w:val="00C67D83"/>
    <w:rsid w:val="00CB2823"/>
    <w:rsid w:val="00CC69D5"/>
    <w:rsid w:val="00CC7DCB"/>
    <w:rsid w:val="00CD283F"/>
    <w:rsid w:val="00D11AA6"/>
    <w:rsid w:val="00D55D71"/>
    <w:rsid w:val="00D560DF"/>
    <w:rsid w:val="00DC3F47"/>
    <w:rsid w:val="00E2022B"/>
    <w:rsid w:val="00E46E65"/>
    <w:rsid w:val="00E53840"/>
    <w:rsid w:val="00E6289C"/>
    <w:rsid w:val="00EA3D92"/>
    <w:rsid w:val="00EB539B"/>
    <w:rsid w:val="00EC3F34"/>
    <w:rsid w:val="00EE6BA7"/>
    <w:rsid w:val="00F134D4"/>
    <w:rsid w:val="00F20ABC"/>
    <w:rsid w:val="00F336FB"/>
    <w:rsid w:val="00F72732"/>
    <w:rsid w:val="00FA07FD"/>
    <w:rsid w:val="00FD40C2"/>
    <w:rsid w:val="00FF5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40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A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54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11A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11A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15</Words>
  <Characters>90</Characters>
  <Application>Microsoft Office Outlook</Application>
  <DocSecurity>0</DocSecurity>
  <Lines>0</Lines>
  <Paragraphs>0</Paragraphs>
  <ScaleCrop>false</ScaleCrop>
  <Company>Město Mikulov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Snášel Peter</dc:creator>
  <cp:keywords/>
  <dc:description/>
  <cp:lastModifiedBy>OU Dunajovice2</cp:lastModifiedBy>
  <cp:revision>2</cp:revision>
  <cp:lastPrinted>2017-04-05T06:16:00Z</cp:lastPrinted>
  <dcterms:created xsi:type="dcterms:W3CDTF">2017-05-30T12:02:00Z</dcterms:created>
  <dcterms:modified xsi:type="dcterms:W3CDTF">2017-05-30T12:02:00Z</dcterms:modified>
</cp:coreProperties>
</file>